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当涂县湖阳镇人民政府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2021年公开招聘工作人员报名表</w:t>
      </w:r>
    </w:p>
    <w:tbl>
      <w:tblPr>
        <w:tblStyle w:val="6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0" b="7620"/>
            <wp:wrapNone/>
            <wp:docPr id="8" name="图片 8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348615</wp:posOffset>
            </wp:positionH>
            <wp:positionV relativeFrom="paragraph">
              <wp:posOffset>111760</wp:posOffset>
            </wp:positionV>
            <wp:extent cx="6004560" cy="8713470"/>
            <wp:effectExtent l="0" t="0" r="0" b="0"/>
            <wp:wrapNone/>
            <wp:docPr id="7" name="图片 21" descr="微信图片_20200615103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 descr="微信图片_2020061510384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71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5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0" b="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oNotHyphenateCaps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949F4"/>
    <w:rsid w:val="0032306D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F815BD"/>
    <w:rsid w:val="03E10550"/>
    <w:rsid w:val="0B2C6B85"/>
    <w:rsid w:val="0BD2703B"/>
    <w:rsid w:val="0C457FF2"/>
    <w:rsid w:val="139D146D"/>
    <w:rsid w:val="13BA15A4"/>
    <w:rsid w:val="13FA4332"/>
    <w:rsid w:val="141335CE"/>
    <w:rsid w:val="14EE3709"/>
    <w:rsid w:val="15086D70"/>
    <w:rsid w:val="1B6928D7"/>
    <w:rsid w:val="1E2866FE"/>
    <w:rsid w:val="1FB95CFC"/>
    <w:rsid w:val="259339BE"/>
    <w:rsid w:val="267E7761"/>
    <w:rsid w:val="28326113"/>
    <w:rsid w:val="29337C22"/>
    <w:rsid w:val="2A393855"/>
    <w:rsid w:val="2B8A0CF7"/>
    <w:rsid w:val="2C6F5DF5"/>
    <w:rsid w:val="2D3E6DCD"/>
    <w:rsid w:val="2F3E1FE8"/>
    <w:rsid w:val="2FF1094B"/>
    <w:rsid w:val="301E53C8"/>
    <w:rsid w:val="33657589"/>
    <w:rsid w:val="3723361C"/>
    <w:rsid w:val="380D464E"/>
    <w:rsid w:val="49B418E4"/>
    <w:rsid w:val="52684D4C"/>
    <w:rsid w:val="536A5B2C"/>
    <w:rsid w:val="53BC68B0"/>
    <w:rsid w:val="58E93DD3"/>
    <w:rsid w:val="591D63EB"/>
    <w:rsid w:val="59AF6A11"/>
    <w:rsid w:val="5C4428AB"/>
    <w:rsid w:val="5E304DCD"/>
    <w:rsid w:val="60530D13"/>
    <w:rsid w:val="615C0009"/>
    <w:rsid w:val="61DB441B"/>
    <w:rsid w:val="643E4BB7"/>
    <w:rsid w:val="685C66CC"/>
    <w:rsid w:val="6D251E17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qFormat/>
    <w:uiPriority w:val="99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Header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Footer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Balloon Text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HP</Company>
  <Pages>3</Pages>
  <Words>141</Words>
  <Characters>805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王旭</cp:lastModifiedBy>
  <cp:lastPrinted>2020-04-10T01:54:00Z</cp:lastPrinted>
  <dcterms:modified xsi:type="dcterms:W3CDTF">2021-06-02T08:17:06Z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9F5B6ECCCBC3420B9590B022380331CC</vt:lpwstr>
  </property>
</Properties>
</file>