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当涂县综合经济开发区姑孰建设投资有限责任公司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2020年下半年公开招聘派遣制工作人员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报名表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6644640" cy="9435465"/>
            <wp:effectExtent l="0" t="0" r="0" b="0"/>
            <wp:docPr id="8" name="图片 1" descr="微信图片_2020061510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006151038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HAmYKwBAABMAwAADgAAAGRycy9lMm9Eb2MueG1srVPNjhMxDL4j8Q5R&#10;7jSzPaBq1OkKtFqEhABp4QHSTNKJlD/ZaWf6AvAGnLhw57n6HDhpp7vADXHJOLbz+ftsz/p28o4d&#10;NKCNoeM3i4YzHVTsbdh1/POn+xcrzjDL0EsXg+74USO/3Tx/th5Tq5dxiK7XwAgkYDumjg85p1YI&#10;VIP2Ehcx6UBBE8HLTFfYiR7kSOjeiWXTvBRjhD5BVBqRvHfnIN9UfGO0yh+MQZ2Z6zhxy/WEem7L&#10;KTZr2e5ApsGqCw35Dyy8tIGKXqHuZJZsD/YvKG8VRIwmL1T0Ihpjla4aSM1N84eah0EmXbVQczBd&#10;24T/D1a9P3wEZnuaHbUnSE8zOn37evr+8/TjC1uW/owJW0p7SJSYp9dxotzZj+QssicDvnxJEKM4&#10;QR2v3dVTZqo8Wi1Xq4ZCimLzhfDF4/MEmN/o6FkxOg40vtpVeXiH+Zw6p5RqId5b5+oIXfjNQZjF&#10;Iwr3M8di5Wk7XQRtY38kPSNNvuOBVpMz9zZQY8uSzAbMxnY29gnsbqhbVOpherXPRKJyKxXOsJfC&#10;NLKq7rJeZSee3mvW40+w+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DOqXm5zwAAAAUBAAAPAAAA&#10;AAAAAAEAIAAAACIAAABkcnMvZG93bnJldi54bWxQSwECFAAUAAAACACHTuJASHAmYKwBAABMAwAA&#10;DgAAAAAAAAABACAAAAAeAQAAZHJzL2Uyb0RvYy54bWxQSwUGAAAAAAYABgBZAQAAP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B6928D7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723361C"/>
    <w:rsid w:val="380D464E"/>
    <w:rsid w:val="46CD7264"/>
    <w:rsid w:val="49B418E4"/>
    <w:rsid w:val="591D63EB"/>
    <w:rsid w:val="59AF6A11"/>
    <w:rsid w:val="5C4428AB"/>
    <w:rsid w:val="5FE33DB9"/>
    <w:rsid w:val="60530D13"/>
    <w:rsid w:val="61DB441B"/>
    <w:rsid w:val="643E4BB7"/>
    <w:rsid w:val="6D251E17"/>
    <w:rsid w:val="79020212"/>
    <w:rsid w:val="7ADA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WPS_1528171980</cp:lastModifiedBy>
  <cp:lastPrinted>2020-04-10T01:54:00Z</cp:lastPrinted>
  <dcterms:modified xsi:type="dcterms:W3CDTF">2020-10-19T02:56:35Z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