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当涂现代农业示范区管委会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2020年公开招聘派遣制工作人员考生报名表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办公室文员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pict>
                <v:shape id="_x0000_s1037" o:spid="_x0000_s1037" o:spt="75" alt="e86a54ecf5029bea69ad327f52db8f5" type="#_x0000_t75" style="position:absolute;left:0pt;margin-left:-3.75pt;margin-top:1.05pt;height:107.85pt;width:74.1pt;mso-position-vertical-relative:page;z-index:251668480;mso-width-relative:page;mso-height-relative:page;" filled="f" o:preferrelative="t" stroked="f" coordsize="21600,21600">
                  <v:path/>
                  <v:fill on="f" focussize="0,0"/>
                  <v:stroke on="f"/>
                  <v:imagedata r:id="rId6" o:title="e86a54ecf5029bea69ad327f52db8f5"/>
                  <o:lock v:ext="edit" aspectratio="t"/>
                </v:shape>
              </w:pic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pict>
          <v:shape id="_x0000_s1042" o:spid="_x0000_s1042" o:spt="75" alt="1587535147(1)" type="#_x0000_t75" style="position:absolute;left:0pt;margin-left:-7.35pt;margin-top:65.45pt;height:710.4pt;width:523.2pt;mso-position-vertical-relative:page;z-index:251682816;mso-width-relative:page;mso-height-relative:page;" filled="f" o:preferrelative="t" stroked="f" coordsize="21600,21600">
            <v:path/>
            <v:fill on="f" focussize="0,0"/>
            <v:stroke on="f"/>
            <v:imagedata r:id="rId7" o:title="1587535147(1)"/>
            <o:lock v:ext="edit" aspectratio="t"/>
          </v:shape>
        </w:pic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pict>
          <v:shape id="_x0000_s1043" o:spid="_x0000_s1043" o:spt="75" alt="1587535319(1)" type="#_x0000_t75" style="position:absolute;left:0pt;margin-left:0pt;margin-top:70.15pt;height:693.6pt;width:523.2pt;mso-position-vertical-relative:page;z-index:251683840;mso-width-relative:page;mso-height-relative:page;" filled="f" o:preferrelative="t" stroked="f" coordsize="21600,21600">
            <v:path/>
            <v:fill on="f" focussize="0,0"/>
            <v:stroke on="f"/>
            <v:imagedata r:id="rId8" o:title="1587535319(1)"/>
            <o:lock v:ext="edit" aspectratio="t"/>
          </v:shape>
        </w:pict>
      </w:r>
      <w:bookmarkEnd w:id="0"/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pict>
          <v:shape id="_x0000_s1040" o:spid="_x0000_s1040" o:spt="75" alt="895369e641433ac0585ce78427bdfa1" type="#_x0000_t75" style="position:absolute;left:0pt;margin-left:106.4pt;margin-top:140.35pt;height:189.1pt;width:309.15pt;mso-position-vertical-relative:page;z-index:251681792;mso-width-relative:page;mso-height-relative:page;" filled="f" o:preferrelative="t" stroked="f" coordsize="21600,21600">
            <v:path/>
            <v:fill on="f" focussize="0,0"/>
            <v:stroke on="f"/>
            <v:imagedata r:id="rId9" o:title="895369e641433ac0585ce78427bdfa1"/>
            <o:lock v:ext="edit" aspectratio="t"/>
          </v:shape>
        </w:pic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pict>
          <v:shape id="_x0000_s1031" o:spid="_x0000_s1031" o:spt="75" alt="f46d2821dbe1bdc2b3c4231b810be88" type="#_x0000_t75" style="position:absolute;left:0pt;margin-left:168.75pt;margin-top:-48.85pt;height:311.2pt;width:191.45pt;rotation:-5898240f;z-index:251662336;mso-width-relative:page;mso-height-relative:page;" filled="f" o:preferrelative="t" stroked="f" coordsize="21600,21600">
            <v:path/>
            <v:fill on="f" focussize="0,0"/>
            <v:stroke on="f"/>
            <v:imagedata r:id="rId10" o:title="f46d2821dbe1bdc2b3c4231b810be88"/>
            <o:lock v:ext="edit" aspectratio="t"/>
          </v:shape>
        </w:pic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  <w:r>
        <w:pict>
          <v:shape id="图片 2" o:spid="_x0000_s1032" o:spt="75" type="#_x0000_t75" style="position:absolute;left:0pt;margin-left:39.75pt;margin-top:71.25pt;height:303.05pt;width:437.8pt;mso-position-vertical-relative:page;z-index:251663360;mso-width-relative:page;mso-height-relative:page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</v:shape>
        </w:pict>
      </w:r>
    </w:p>
    <w:p>
      <w:pPr>
        <w:jc w:val="center"/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  <w:r>
        <w:pict>
          <v:shape id="_x0000_s1033" o:spid="_x0000_s1033" o:spt="75" type="#_x0000_t75" style="position:absolute;left:0pt;margin-left:38.2pt;margin-top:446.75pt;height:299.45pt;width:453.5pt;mso-position-vertical-relative:page;z-index:251664384;mso-width-relative:page;mso-height-relative:page;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</v:shape>
        </w:pict>
      </w: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五、学历（学位）证书影印件</w:t>
      </w:r>
    </w:p>
    <w:p>
      <w:pPr>
        <w:jc w:val="center"/>
      </w:pPr>
      <w:r>
        <w:rPr>
          <w:rFonts w:hint="eastAsia" w:eastAsia="宋体"/>
          <w:lang w:eastAsia="zh-CN"/>
        </w:rPr>
        <w:pict>
          <v:shape id="_x0000_s1034" o:spid="_x0000_s1034" o:spt="75" alt="da2eae038685ed284b6163f0a9f2a90" type="#_x0000_t75" style="position:absolute;left:0pt;margin-left:26.8pt;margin-top:9.8pt;height:698.35pt;width:498.1pt;z-index:251665408;mso-width-relative:page;mso-height-relative:page;" filled="f" o:preferrelative="t" stroked="f" coordsize="21600,21600">
            <v:path/>
            <v:fill on="f" focussize="0,0"/>
            <v:stroke on="f"/>
            <v:imagedata r:id="rId13" o:title="da2eae038685ed284b6163f0a9f2a90"/>
            <o:lock v:ext="edit" aspectratio="t"/>
          </v:shape>
        </w:pict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pict>
          <v:shape id="_x0000_s1035" o:spid="_x0000_s1035" o:spt="75" alt="d72ad276977d9881563d27803625261" type="#_x0000_t75" style="position:absolute;left:0pt;margin-left:-67.35pt;margin-top:159.1pt;height:479.55pt;width:654.05pt;mso-position-vertical-relative:page;rotation:5898240f;z-index:251666432;mso-width-relative:page;mso-height-relative:page;" filled="f" o:preferrelative="t" stroked="f" coordsize="21600,21600">
            <v:path/>
            <v:fill on="f" focussize="0,0"/>
            <v:stroke on="f"/>
            <v:imagedata r:id="rId14" o:title="d72ad276977d9881563d27803625261"/>
            <o:lock v:ext="edit" aspectratio="t"/>
          </v:shape>
        </w:pic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_x0000_s2050" o:spid="_x0000_s2050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3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t xml:space="preserve">第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 共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NUMPAGES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7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BD2703B"/>
    <w:rsid w:val="0C457FF2"/>
    <w:rsid w:val="139D146D"/>
    <w:rsid w:val="13BA15A4"/>
    <w:rsid w:val="13FA4332"/>
    <w:rsid w:val="14EE3709"/>
    <w:rsid w:val="259339BE"/>
    <w:rsid w:val="28326113"/>
    <w:rsid w:val="29337C22"/>
    <w:rsid w:val="2B8A0CF7"/>
    <w:rsid w:val="2D3E6DCD"/>
    <w:rsid w:val="33657589"/>
    <w:rsid w:val="3723361C"/>
    <w:rsid w:val="380D464E"/>
    <w:rsid w:val="49B418E4"/>
    <w:rsid w:val="59AF6A11"/>
    <w:rsid w:val="5C4428AB"/>
    <w:rsid w:val="60530D13"/>
    <w:rsid w:val="61DB441B"/>
    <w:rsid w:val="6D251E17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iPriority w:val="99"/>
    <w:rPr>
      <w:sz w:val="18"/>
      <w:szCs w:val="18"/>
    </w:rPr>
  </w:style>
  <w:style w:type="paragraph" w:styleId="3">
    <w:name w:val="footer"/>
    <w:basedOn w:val="1"/>
    <w:link w:val="9"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50" textRotate="1"/>
    <customShpInfo spid="_x0000_s1037"/>
    <customShpInfo spid="_x0000_s1042"/>
    <customShpInfo spid="_x0000_s1043"/>
    <customShpInfo spid="_x0000_s1040"/>
    <customShpInfo spid="_x0000_s1031"/>
    <customShpInfo spid="_x0000_s1032"/>
    <customShpInfo spid="_x0000_s1033"/>
    <customShpInfo spid="_x0000_s1034"/>
    <customShpInfo spid="_x0000_s10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5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王旭</cp:lastModifiedBy>
  <cp:lastPrinted>2020-04-10T01:54:00Z</cp:lastPrinted>
  <dcterms:modified xsi:type="dcterms:W3CDTF">2020-04-22T06:03:12Z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